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9B" w:rsidRDefault="00BB469B">
      <w:r w:rsidRPr="00CD29D3">
        <w:rPr>
          <w:noProof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28pt;height:583.8pt;visibility:visible">
            <v:imagedata r:id="rId4" o:title="" croptop="14988f" cropbottom="2451f" cropleft="29405f" cropright="24040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Darling Downs Gazette, Tuesday 2 November 1915, p. 3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2" o:spid="_x0000_i1026" type="#_x0000_t75" style="width:211.8pt;height:63pt;visibility:visible">
            <v:imagedata r:id="rId5" o:title="" croptop="25503f" cropbottom="30097f" cropleft="27744f" cropright="14811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Queensland Figaro, Saturday 13 November 1915, p. 13 Family Notices – Marriages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6" o:spid="_x0000_i1027" type="#_x0000_t75" style="width:214.2pt;height:495.6pt;visibility:visible">
            <v:imagedata r:id="rId6" o:title="" croptop="14243f" cropbottom="1610f" cropleft="27122f" cropright="23921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Western Star and Roma Advertiser, Saturday 28 August 1915, p. 3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7" o:spid="_x0000_i1028" type="#_x0000_t75" style="width:214.2pt;height:267.6pt;visibility:visible">
            <v:imagedata r:id="rId7" o:title="" croptop="16894f" cropbottom="21816f" cropleft="24844f" cropright="26199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Brisbane Courier, Saturday 28 August 1915, p. 5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3" o:spid="_x0000_i1029" type="#_x0000_t75" style="width:239.4pt;height:410.4pt;visibility:visible">
            <v:imagedata r:id="rId8" o:title="" croptop="14243f" cropbottom="17842f" cropleft="25465f" cropright="27853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4" o:spid="_x0000_i1030" type="#_x0000_t75" style="width:240.6pt;height:47.4pt;visibility:visible">
            <v:imagedata r:id="rId9" o:title="" croptop="36763f" cropbottom="24467f" cropleft="26295f" cropright="27234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Darling Downs Gazette, Wednesday 1 September 1915, p. 5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8" o:spid="_x0000_i1031" type="#_x0000_t75" style="width:226.8pt;height:150.6pt;visibility:visible">
            <v:imagedata r:id="rId10" o:title="" croptop="25836f" cropbottom="27446f" cropleft="31884f" cropright="21848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Capricornian (Rockhampton), Saturday 1 April 1916, p. 16 – Family notices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9" o:spid="_x0000_i1032" type="#_x0000_t75" style="width:226.8pt;height:261.6pt;visibility:visible">
            <v:imagedata r:id="rId11" o:title="" croptop="17222f" cropbottom="21483f" cropleft="21739f" cropright="28682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Brisbane Courier, Saturday 19 May 1917, p. 5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5" o:spid="_x0000_i1033" type="#_x0000_t75" style="width:214.2pt;height:322.2pt;visibility:visible">
            <v:imagedata r:id="rId12" o:title="" croptop="22191f" cropbottom="10224f" cropleft="31470f" cropright="19572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Western Star and Roma Advertiser, Saturday 3 November 1917, p. 3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 w:rsidRPr="00CD29D3">
        <w:rPr>
          <w:noProof/>
          <w:lang w:val="en-AU" w:eastAsia="en-AU"/>
        </w:rPr>
        <w:pict>
          <v:shape id="Picture 11" o:spid="_x0000_i1034" type="#_x0000_t75" style="width:226.8pt;height:393.6pt;visibility:visible">
            <v:imagedata r:id="rId13" o:title="" croptop="16894f" cropbottom="4922f" cropleft="30022f" cropright="19367f"/>
          </v:shape>
        </w:pic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Morning Bulletin (Rockhampton), Friday 5 April 1918, p. 1 – Family notices</w:t>
      </w: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bookmarkStart w:id="0" w:name="_GoBack"/>
      <w:r w:rsidRPr="00CD29D3">
        <w:rPr>
          <w:noProof/>
          <w:lang w:val="en-AU" w:eastAsia="en-AU"/>
        </w:rPr>
        <w:pict>
          <v:shape id="Picture 10" o:spid="_x0000_i1035" type="#_x0000_t75" style="width:226.8pt;height:299.4pt;visibility:visible">
            <v:imagedata r:id="rId14" o:title="" croptop="20535f" cropbottom="12213f" cropleft="24430f" cropright="25164f"/>
          </v:shape>
        </w:pict>
      </w:r>
      <w:bookmarkEnd w:id="0"/>
    </w:p>
    <w:p w:rsidR="00BB469B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Morning Bulletin (Rockhampton), Saturday 20 May 1916, p. 1</w:t>
      </w:r>
    </w:p>
    <w:p w:rsidR="00BB469B" w:rsidRPr="00FD2C34" w:rsidRDefault="00BB469B" w:rsidP="00FD2C34">
      <w:pPr>
        <w:spacing w:after="0" w:line="240" w:lineRule="auto"/>
        <w:rPr>
          <w:rFonts w:ascii="Times New Roman" w:hAnsi="Times New Roman"/>
          <w:sz w:val="24"/>
        </w:rPr>
      </w:pPr>
    </w:p>
    <w:sectPr w:rsidR="00BB469B" w:rsidRPr="00FD2C34" w:rsidSect="00FD2C34">
      <w:pgSz w:w="11906" w:h="1683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C34"/>
    <w:rsid w:val="00187433"/>
    <w:rsid w:val="002E2AC5"/>
    <w:rsid w:val="00351A3F"/>
    <w:rsid w:val="003611C5"/>
    <w:rsid w:val="00722971"/>
    <w:rsid w:val="009F615F"/>
    <w:rsid w:val="00B11A49"/>
    <w:rsid w:val="00BB469B"/>
    <w:rsid w:val="00CD29D3"/>
    <w:rsid w:val="00D23072"/>
    <w:rsid w:val="00F97C86"/>
    <w:rsid w:val="00FD2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1C5"/>
    <w:pPr>
      <w:spacing w:after="160" w:line="259" w:lineRule="auto"/>
    </w:pPr>
    <w:rPr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4</Pages>
  <Words>100</Words>
  <Characters>570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George Mehay</dc:creator>
  <cp:keywords/>
  <dc:description/>
  <cp:lastModifiedBy>Peter</cp:lastModifiedBy>
  <cp:revision>2</cp:revision>
  <cp:lastPrinted>2018-11-03T05:43:00Z</cp:lastPrinted>
  <dcterms:created xsi:type="dcterms:W3CDTF">2018-11-03T05:54:00Z</dcterms:created>
  <dcterms:modified xsi:type="dcterms:W3CDTF">2018-11-03T05:54:00Z</dcterms:modified>
</cp:coreProperties>
</file>